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519"/>
      </w:tblGrid>
      <w:tr w:rsidR="003C520F" w:rsidRPr="0012533E" w:rsidTr="00A82FBE">
        <w:tc>
          <w:tcPr>
            <w:tcW w:w="8504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C520F" w:rsidRPr="0012533E" w:rsidRDefault="003C520F" w:rsidP="003C520F">
            <w:pPr>
              <w:pStyle w:val="VDB-T3TitleSmallcaps"/>
              <w:spacing w:before="2000" w:after="0"/>
            </w:pPr>
            <w:r w:rsidRPr="0012533E">
              <w:t>Facsimile Transmission</w:t>
            </w:r>
          </w:p>
          <w:p w:rsidR="003C520F" w:rsidRPr="0012533E" w:rsidRDefault="003C520F" w:rsidP="00A82FBE">
            <w:pPr>
              <w:pStyle w:val="VDB-T3Titleregular"/>
            </w:pPr>
          </w:p>
        </w:tc>
      </w:tr>
      <w:tr w:rsidR="003C520F" w:rsidRPr="00F95DCE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Attention: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7B3024" w:rsidRDefault="003C520F" w:rsidP="007B3024">
            <w:pPr>
              <w:spacing w:after="0"/>
              <w:rPr>
                <w:lang w:val="fr-BE"/>
              </w:rPr>
            </w:pPr>
            <w:r w:rsidRPr="007B3024">
              <w:rPr>
                <w:lang w:val="fr-BE"/>
              </w:rPr>
              <w:t xml:space="preserve"> </w:t>
            </w:r>
            <w:r w:rsidR="007B3024" w:rsidRPr="007B3024">
              <w:rPr>
                <w:lang w:val="fr-BE"/>
              </w:rPr>
              <w:t xml:space="preserve">Greffe du  </w:t>
            </w:r>
            <w:r w:rsidR="007921BE" w:rsidRPr="007B3024">
              <w:rPr>
                <w:noProof/>
                <w:lang w:val="fr-BE"/>
              </w:rPr>
              <w:t xml:space="preserve">Tribunal d'Arrondissement Luxembourg </w:t>
            </w:r>
          </w:p>
        </w:tc>
      </w:tr>
      <w:tr w:rsidR="003C520F" w:rsidRPr="001F262B" w:rsidTr="00A82FBE">
        <w:tc>
          <w:tcPr>
            <w:tcW w:w="1985" w:type="dxa"/>
            <w:tcBorders>
              <w:top w:val="nil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Your Fax:</w:t>
            </w:r>
          </w:p>
        </w:tc>
        <w:tc>
          <w:tcPr>
            <w:tcW w:w="6519" w:type="dxa"/>
            <w:tcBorders>
              <w:top w:val="nil"/>
            </w:tcBorders>
            <w:shd w:val="clear" w:color="auto" w:fill="auto"/>
          </w:tcPr>
          <w:p w:rsidR="003C520F" w:rsidRPr="003C520F" w:rsidRDefault="007921BE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00352475981540</w:t>
            </w:r>
          </w:p>
        </w:tc>
      </w:tr>
      <w:tr w:rsidR="003C520F" w:rsidRPr="007B3024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From:</w:t>
            </w:r>
          </w:p>
        </w:tc>
        <w:tc>
          <w:tcPr>
            <w:tcW w:w="6519" w:type="dxa"/>
            <w:shd w:val="clear" w:color="auto" w:fill="auto"/>
          </w:tcPr>
          <w:p w:rsidR="003C520F" w:rsidRPr="007B3024" w:rsidRDefault="007B3024" w:rsidP="00A82FBE">
            <w:pPr>
              <w:spacing w:after="0"/>
              <w:rPr>
                <w:lang w:val="fr-BE"/>
              </w:rPr>
            </w:pPr>
            <w:r>
              <w:rPr>
                <w:noProof/>
                <w:lang w:val="fr-BE"/>
              </w:rPr>
              <w:t>NOM DU CREANCIER</w:t>
            </w: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Date: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3C520F" w:rsidP="00A82FBE">
            <w:pPr>
              <w:spacing w:after="0"/>
            </w:pPr>
          </w:p>
        </w:tc>
      </w:tr>
      <w:tr w:rsidR="003C520F" w:rsidRPr="0012533E" w:rsidTr="00A82FBE">
        <w:tc>
          <w:tcPr>
            <w:tcW w:w="1985" w:type="dxa"/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b/>
                <w:smallCaps/>
                <w:szCs w:val="24"/>
                <w:u w:val="single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Page Count:</w:t>
            </w:r>
          </w:p>
        </w:tc>
        <w:tc>
          <w:tcPr>
            <w:tcW w:w="6519" w:type="dxa"/>
            <w:shd w:val="clear" w:color="auto" w:fill="auto"/>
          </w:tcPr>
          <w:p w:rsidR="003C520F" w:rsidRPr="0012533E" w:rsidRDefault="003C520F" w:rsidP="00A82FBE">
            <w:pPr>
              <w:spacing w:after="0"/>
            </w:pPr>
            <w:r w:rsidRPr="0012533E">
              <w:t>(including this cover page)</w:t>
            </w:r>
          </w:p>
        </w:tc>
      </w:tr>
      <w:tr w:rsidR="003C520F" w:rsidRPr="00F95DCE" w:rsidTr="00A82FBE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3C520F" w:rsidRPr="0012533E" w:rsidRDefault="003C520F" w:rsidP="00A82FBE">
            <w:pPr>
              <w:spacing w:after="0"/>
              <w:rPr>
                <w:smallCaps/>
                <w:szCs w:val="24"/>
              </w:rPr>
            </w:pPr>
            <w:r w:rsidRPr="0012533E">
              <w:rPr>
                <w:b/>
                <w:smallCaps/>
                <w:szCs w:val="24"/>
                <w:u w:val="single"/>
              </w:rPr>
              <w:t>Re:</w:t>
            </w:r>
          </w:p>
        </w:tc>
        <w:tc>
          <w:tcPr>
            <w:tcW w:w="6519" w:type="dxa"/>
            <w:tcBorders>
              <w:bottom w:val="single" w:sz="4" w:space="0" w:color="auto"/>
            </w:tcBorders>
            <w:shd w:val="clear" w:color="auto" w:fill="auto"/>
            <w:tcMar>
              <w:bottom w:w="284" w:type="dxa"/>
            </w:tcMar>
          </w:tcPr>
          <w:p w:rsidR="003C520F" w:rsidRPr="0012533E" w:rsidRDefault="007B3024" w:rsidP="00A82FBE">
            <w:pPr>
              <w:spacing w:after="0"/>
            </w:pPr>
            <w:proofErr w:type="spellStart"/>
            <w:r w:rsidRPr="006B77B8">
              <w:rPr>
                <w:b/>
              </w:rPr>
              <w:t>Espirito</w:t>
            </w:r>
            <w:proofErr w:type="spellEnd"/>
            <w:r w:rsidRPr="006B77B8">
              <w:rPr>
                <w:b/>
              </w:rPr>
              <w:t xml:space="preserve"> Santo Financial Group S.A.</w:t>
            </w:r>
            <w:r>
              <w:t xml:space="preserve"> – </w:t>
            </w:r>
            <w:proofErr w:type="spellStart"/>
            <w:r w:rsidRPr="007B3024">
              <w:rPr>
                <w:b/>
              </w:rPr>
              <w:t>Faillite</w:t>
            </w:r>
            <w:proofErr w:type="spellEnd"/>
            <w:r w:rsidRPr="007B3024">
              <w:rPr>
                <w:b/>
              </w:rPr>
              <w:t xml:space="preserve"> n°542/2014</w:t>
            </w:r>
          </w:p>
          <w:p w:rsidR="003C520F" w:rsidRPr="007B3024" w:rsidRDefault="007B3024" w:rsidP="00A82FBE">
            <w:pPr>
              <w:spacing w:after="0"/>
              <w:rPr>
                <w:b/>
                <w:lang w:val="fr-BE"/>
              </w:rPr>
            </w:pPr>
            <w:r w:rsidRPr="007B3024">
              <w:rPr>
                <w:b/>
                <w:lang w:val="fr-BE"/>
              </w:rPr>
              <w:t>RETRAIT DE DECLARATION DE CREANCE</w:t>
            </w:r>
          </w:p>
        </w:tc>
      </w:tr>
    </w:tbl>
    <w:p w:rsidR="007B3024" w:rsidRPr="007B3024" w:rsidRDefault="007B3024" w:rsidP="003C520F">
      <w:pPr>
        <w:rPr>
          <w:lang w:val="fr-BE"/>
        </w:rPr>
      </w:pPr>
    </w:p>
    <w:p w:rsidR="00F95DCE" w:rsidRDefault="007B3024" w:rsidP="003C520F">
      <w:pPr>
        <w:rPr>
          <w:lang w:val="fr-BE"/>
        </w:rPr>
      </w:pPr>
      <w:r w:rsidRPr="007B3024">
        <w:rPr>
          <w:lang w:val="fr-BE"/>
        </w:rPr>
        <w:t>Madame, Monsieur le Greffier,</w:t>
      </w:r>
    </w:p>
    <w:p w:rsidR="00B8746B" w:rsidRDefault="007B3024" w:rsidP="003C520F">
      <w:pPr>
        <w:rPr>
          <w:lang w:val="fr-BE"/>
        </w:rPr>
      </w:pPr>
      <w:r w:rsidRPr="007B3024">
        <w:rPr>
          <w:lang w:val="fr-BE"/>
        </w:rPr>
        <w:t>Par la présente, je soussigné [NOM]</w:t>
      </w:r>
      <w:r w:rsidR="00F95DCE">
        <w:rPr>
          <w:lang w:val="fr-BE"/>
        </w:rPr>
        <w:t xml:space="preserve"> </w:t>
      </w:r>
      <w:r w:rsidRPr="007B3024">
        <w:rPr>
          <w:lang w:val="fr-BE"/>
        </w:rPr>
        <w:t>+</w:t>
      </w:r>
      <w:r w:rsidR="00F95DCE">
        <w:rPr>
          <w:lang w:val="fr-BE"/>
        </w:rPr>
        <w:t xml:space="preserve"> </w:t>
      </w:r>
      <w:r w:rsidRPr="007B3024">
        <w:rPr>
          <w:lang w:val="fr-BE"/>
        </w:rPr>
        <w:t xml:space="preserve">[PRENOM], </w:t>
      </w:r>
      <w:r w:rsidR="00F95DCE">
        <w:rPr>
          <w:lang w:val="fr-BE"/>
        </w:rPr>
        <w:t xml:space="preserve">demeurant à </w:t>
      </w:r>
      <w:r>
        <w:rPr>
          <w:lang w:val="fr-BE"/>
        </w:rPr>
        <w:t xml:space="preserve">[ADDRESSE], </w:t>
      </w:r>
      <w:r w:rsidR="00B8746B">
        <w:rPr>
          <w:lang w:val="fr-BE"/>
        </w:rPr>
        <w:t>requiers</w:t>
      </w:r>
      <w:r>
        <w:rPr>
          <w:lang w:val="fr-BE"/>
        </w:rPr>
        <w:t xml:space="preserve"> le retrait de ma créance </w:t>
      </w:r>
      <w:r w:rsidR="00B8746B">
        <w:rPr>
          <w:lang w:val="fr-BE"/>
        </w:rPr>
        <w:t>au passif de la faillite de la société ESPIRITO SANTO FINANCIAL GROUP SA</w:t>
      </w:r>
      <w:r w:rsidR="003339BF">
        <w:rPr>
          <w:lang w:val="fr-BE"/>
        </w:rPr>
        <w:t xml:space="preserve"> à la date de réception de la </w:t>
      </w:r>
      <w:r w:rsidR="00F95DCE">
        <w:rPr>
          <w:lang w:val="fr-BE"/>
        </w:rPr>
        <w:t>présente</w:t>
      </w:r>
      <w:r w:rsidR="003339BF">
        <w:rPr>
          <w:lang w:val="fr-BE"/>
        </w:rPr>
        <w:t>.</w:t>
      </w:r>
      <w:bookmarkStart w:id="0" w:name="_GoBack"/>
      <w:bookmarkEnd w:id="0"/>
    </w:p>
    <w:p w:rsidR="00950062" w:rsidRDefault="00B8746B" w:rsidP="00B8746B">
      <w:pPr>
        <w:rPr>
          <w:lang w:val="fr-BE"/>
        </w:rPr>
      </w:pPr>
      <w:r>
        <w:rPr>
          <w:lang w:val="fr-BE"/>
        </w:rPr>
        <w:t xml:space="preserve">Vous trouverez ci-joint </w:t>
      </w:r>
      <w:r>
        <w:rPr>
          <w:rStyle w:val="FootnoteReference"/>
          <w:lang w:val="fr-BE"/>
        </w:rPr>
        <w:footnoteReference w:id="1"/>
      </w:r>
      <w:r>
        <w:rPr>
          <w:lang w:val="fr-BE"/>
        </w:rPr>
        <w:t xml:space="preserve"> cop</w:t>
      </w:r>
      <w:r w:rsidR="000502CC">
        <w:rPr>
          <w:lang w:val="fr-BE"/>
        </w:rPr>
        <w:t>ie de ma déclaration de créance que je vous prie de bien vouloir radier du tableau des créanciers de la faillite de la société ESPIRITO SANTO FINANCIAL GROUP SA.</w:t>
      </w:r>
    </w:p>
    <w:p w:rsidR="000502CC" w:rsidRDefault="00B8746B" w:rsidP="00B8746B">
      <w:pPr>
        <w:rPr>
          <w:noProof/>
          <w:lang w:val="fr-BE"/>
        </w:rPr>
      </w:pPr>
      <w:r>
        <w:rPr>
          <w:noProof/>
          <w:lang w:val="fr-BE"/>
        </w:rPr>
        <w:t xml:space="preserve">Je reconnais et affirme être pleinement informé des conséquences </w:t>
      </w:r>
      <w:r>
        <w:rPr>
          <w:lang w:val="fr-BE"/>
        </w:rPr>
        <w:t>du</w:t>
      </w:r>
      <w:r>
        <w:rPr>
          <w:noProof/>
          <w:lang w:val="fr-BE"/>
        </w:rPr>
        <w:t xml:space="preserve"> retra</w:t>
      </w:r>
      <w:r w:rsidR="000502CC">
        <w:rPr>
          <w:noProof/>
          <w:lang w:val="fr-BE"/>
        </w:rPr>
        <w:t>it de ma déclaration de créance et, par l’envoi de cette télécopie, je demande au Greffe du Tribunal d’arrondissement de et à Luxembourg d’informer Me Laurence Jacques, en sa qualité de curateur, de ce retrait.</w:t>
      </w:r>
    </w:p>
    <w:p w:rsidR="00B8746B" w:rsidRDefault="000502CC" w:rsidP="00B8746B">
      <w:pPr>
        <w:rPr>
          <w:noProof/>
          <w:lang w:val="fr-BE"/>
        </w:rPr>
      </w:pPr>
      <w:r>
        <w:rPr>
          <w:noProof/>
          <w:lang w:val="fr-BE"/>
        </w:rPr>
        <w:t>Je confirme par ailleurs que Me Laurence Jacques est autorisée à informer Euroclear/Clearstream/Interbolsa, de ma décision de retirer ma demande d’admission au passif de la faillite d’ESPIRITO SANTO FINANCIAL GROUP SA.</w:t>
      </w:r>
    </w:p>
    <w:p w:rsidR="000502CC" w:rsidRDefault="000502CC" w:rsidP="00B8746B">
      <w:pPr>
        <w:rPr>
          <w:noProof/>
          <w:lang w:val="fr-BE"/>
        </w:rPr>
      </w:pPr>
      <w:r>
        <w:rPr>
          <w:noProof/>
          <w:lang w:val="fr-BE"/>
        </w:rPr>
        <w:t>Je vous prie d’agréer, Madame, Monsieur le Greffier, l’expression de mes sincères salutations.</w:t>
      </w:r>
    </w:p>
    <w:p w:rsidR="000502CC" w:rsidRDefault="000502CC" w:rsidP="00B8746B">
      <w:pPr>
        <w:rPr>
          <w:noProof/>
          <w:lang w:val="fr-BE"/>
        </w:rPr>
      </w:pPr>
    </w:p>
    <w:p w:rsidR="000502CC" w:rsidRPr="007B3024" w:rsidRDefault="000502CC" w:rsidP="00B8746B">
      <w:pPr>
        <w:rPr>
          <w:lang w:val="fr-BE"/>
        </w:rPr>
      </w:pPr>
      <w:r>
        <w:rPr>
          <w:noProof/>
          <w:lang w:val="fr-BE"/>
        </w:rPr>
        <w:t xml:space="preserve">NOM/PRENOM + SIGNATURE </w:t>
      </w:r>
    </w:p>
    <w:sectPr w:rsidR="000502CC" w:rsidRPr="007B3024" w:rsidSect="00C601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A3C" w:rsidRDefault="00222A3C" w:rsidP="00E15D12">
      <w:pPr>
        <w:spacing w:after="0"/>
      </w:pPr>
      <w:r>
        <w:separator/>
      </w:r>
    </w:p>
  </w:endnote>
  <w:endnote w:type="continuationSeparator" w:id="0">
    <w:p w:rsidR="00222A3C" w:rsidRDefault="00222A3C" w:rsidP="00E15D1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222A3C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50" type="#_x0000_t75" alt="VDB_Baseline" style="position:absolute;margin-left:425.25pt;margin-top:784.05pt;width:147pt;height:17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2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222A3C" w:rsidP="00114EBF">
    <w:pPr>
      <w:tabs>
        <w:tab w:val="left" w:pos="0"/>
        <w:tab w:val="center" w:pos="4536"/>
        <w:tab w:val="right" w:pos="9072"/>
      </w:tabs>
      <w:spacing w:before="1200" w:after="0"/>
      <w:jc w:val="left"/>
      <w:rPr>
        <w:sz w:val="16"/>
        <w:szCs w:val="16"/>
        <w:lang w:val="fr-B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49" type="#_x0000_t75" alt="VDB_Baseline" style="position:absolute;margin-left:425.25pt;margin-top:784.05pt;width:147pt;height:17pt;z-index:-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<v:imagedata r:id="rId1" o:title="VDB_Baseline" croptop="17211f" cropbottom="27642f" cropleft="3468f" chromakey="#fffffe" grayscale="t"/>
          <w10:wrap anchorx="page" anchory="page"/>
        </v:shape>
      </w:pict>
    </w:r>
    <w:r w:rsidR="00C60151">
      <w:rPr>
        <w:sz w:val="16"/>
        <w:szCs w:val="16"/>
        <w:lang w:val="fr-BE"/>
      </w:rPr>
      <w:t>[</w:t>
    </w:r>
    <w:r w:rsidR="007921BE">
      <w:rPr>
        <w:noProof/>
        <w:sz w:val="16"/>
        <w:szCs w:val="16"/>
        <w:lang w:val="fr-BE"/>
      </w:rPr>
      <w:t>ESFG0005</w:t>
    </w:r>
    <w:r w:rsidR="00C60151">
      <w:rPr>
        <w:sz w:val="16"/>
        <w:szCs w:val="16"/>
        <w:lang w:val="fr-BE"/>
      </w:rPr>
      <w:t>]</w:t>
    </w:r>
    <w:r w:rsidR="00C60151">
      <w:rPr>
        <w:sz w:val="16"/>
        <w:szCs w:val="16"/>
        <w:lang w:val="fr-BE"/>
      </w:rPr>
      <w:tab/>
    </w:r>
    <w:r w:rsidR="0094696F">
      <w:rPr>
        <w:sz w:val="16"/>
        <w:szCs w:val="16"/>
        <w:lang w:val="fr-BE"/>
      </w:rPr>
      <w:fldChar w:fldCharType="begin"/>
    </w:r>
    <w:r w:rsidR="00C60151">
      <w:rPr>
        <w:sz w:val="16"/>
        <w:szCs w:val="16"/>
        <w:lang w:val="fr-BE"/>
      </w:rPr>
      <w:instrText xml:space="preserve"> PAGE   \* MERGEFORMAT </w:instrText>
    </w:r>
    <w:r w:rsidR="0094696F">
      <w:rPr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  <w:r w:rsidR="00C60151">
      <w:rPr>
        <w:sz w:val="16"/>
        <w:szCs w:val="16"/>
        <w:lang w:val="fr-BE"/>
      </w:rPr>
      <w:t xml:space="preserve"> </w:t>
    </w:r>
    <w:r w:rsidR="00C60151">
      <w:rPr>
        <w:noProof/>
        <w:sz w:val="16"/>
        <w:szCs w:val="16"/>
        <w:lang w:val="fr-BE"/>
      </w:rPr>
      <w:t xml:space="preserve">/ </w:t>
    </w:r>
    <w:r w:rsidR="0094696F">
      <w:rPr>
        <w:noProof/>
        <w:sz w:val="16"/>
        <w:szCs w:val="16"/>
        <w:lang w:val="fr-BE"/>
      </w:rPr>
      <w:fldChar w:fldCharType="begin"/>
    </w:r>
    <w:r w:rsidR="00C60151">
      <w:rPr>
        <w:noProof/>
        <w:sz w:val="16"/>
        <w:szCs w:val="16"/>
        <w:lang w:val="fr-BE"/>
      </w:rPr>
      <w:instrText xml:space="preserve"> SECTIONPAGES   \* MERGEFORMAT </w:instrText>
    </w:r>
    <w:r w:rsidR="0094696F">
      <w:rPr>
        <w:noProof/>
        <w:sz w:val="16"/>
        <w:szCs w:val="16"/>
        <w:lang w:val="fr-BE"/>
      </w:rPr>
      <w:fldChar w:fldCharType="separate"/>
    </w:r>
    <w:r w:rsidR="00950062">
      <w:rPr>
        <w:noProof/>
        <w:sz w:val="16"/>
        <w:szCs w:val="16"/>
        <w:lang w:val="fr-BE"/>
      </w:rPr>
      <w:t>3</w:t>
    </w:r>
    <w:r w:rsidR="0094696F">
      <w:rPr>
        <w:noProof/>
        <w:sz w:val="16"/>
        <w:szCs w:val="16"/>
        <w:lang w:val="fr-B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A3C" w:rsidRDefault="00222A3C" w:rsidP="00E15D12">
      <w:pPr>
        <w:spacing w:after="0"/>
      </w:pPr>
      <w:r>
        <w:separator/>
      </w:r>
    </w:p>
  </w:footnote>
  <w:footnote w:type="continuationSeparator" w:id="0">
    <w:p w:rsidR="00222A3C" w:rsidRDefault="00222A3C" w:rsidP="00E15D12">
      <w:pPr>
        <w:spacing w:after="0"/>
      </w:pPr>
      <w:r>
        <w:continuationSeparator/>
      </w:r>
    </w:p>
  </w:footnote>
  <w:footnote w:id="1">
    <w:p w:rsidR="00B8746B" w:rsidRDefault="00B8746B">
      <w:pPr>
        <w:pStyle w:val="FootnoteText"/>
        <w:rPr>
          <w:lang w:val="fr-BE"/>
        </w:rPr>
      </w:pPr>
      <w:r>
        <w:rPr>
          <w:rStyle w:val="FootnoteReference"/>
        </w:rPr>
        <w:footnoteRef/>
      </w:r>
      <w:r w:rsidRPr="00B8746B">
        <w:rPr>
          <w:lang w:val="fr-BE"/>
        </w:rPr>
        <w:t xml:space="preserve"> </w:t>
      </w:r>
      <w:r>
        <w:rPr>
          <w:lang w:val="fr-BE"/>
        </w:rPr>
        <w:t>La copie de la déclaration de créance doit OBLIGATOIREMENT être jointe à ce fax. À défaut, aucune demande de retrait ne pourra être prise en compte.</w:t>
      </w:r>
    </w:p>
    <w:p w:rsidR="00B8746B" w:rsidRPr="00B8746B" w:rsidRDefault="00B8746B">
      <w:pPr>
        <w:pStyle w:val="FootnoteText"/>
        <w:rPr>
          <w:lang w:val="fr-B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F95DCE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left" w:pos="567"/>
      </w:tabs>
      <w:spacing w:after="0"/>
      <w:rPr>
        <w:b/>
        <w:sz w:val="16"/>
        <w:szCs w:val="16"/>
        <w:lang w:val="fr-BE"/>
      </w:rPr>
    </w:pPr>
    <w:r w:rsidRPr="00F95DCE">
      <w:rPr>
        <w:b/>
        <w:sz w:val="16"/>
        <w:szCs w:val="16"/>
        <w:lang w:val="fr-BE"/>
      </w:rPr>
      <w:t xml:space="preserve"> </w:t>
    </w:r>
    <w:r w:rsidR="007921BE" w:rsidRPr="007B3024">
      <w:rPr>
        <w:b/>
        <w:noProof/>
        <w:sz w:val="16"/>
        <w:szCs w:val="16"/>
        <w:lang w:val="fr-BE"/>
      </w:rPr>
      <w:t>Tribunal d'Arrondissement Luxembourg - Chambre 2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Att.:</w:t>
    </w:r>
    <w:r w:rsidRPr="00C60151">
      <w:rPr>
        <w:sz w:val="16"/>
        <w:szCs w:val="16"/>
        <w:lang w:val="fr-BE"/>
      </w:rPr>
      <w:tab/>
    </w:r>
    <w:r w:rsidRPr="007B3024">
      <w:rPr>
        <w:sz w:val="16"/>
        <w:szCs w:val="16"/>
        <w:lang w:val="fr-BE"/>
      </w:rPr>
      <w:t xml:space="preserve"> </w:t>
    </w:r>
    <w:r w:rsidRPr="00C60151">
      <w:rPr>
        <w:sz w:val="16"/>
        <w:szCs w:val="16"/>
        <w:lang w:val="fr-BE"/>
      </w:rPr>
      <w:t xml:space="preserve">, </w:t>
    </w:r>
  </w:p>
  <w:p w:rsidR="00C60151" w:rsidRPr="00C60151" w:rsidRDefault="00C60151" w:rsidP="00C60151">
    <w:pPr>
      <w:tabs>
        <w:tab w:val="left" w:pos="567"/>
      </w:tabs>
      <w:spacing w:after="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Re:</w:t>
    </w:r>
    <w:r w:rsidRPr="00C60151">
      <w:rPr>
        <w:sz w:val="16"/>
        <w:szCs w:val="16"/>
        <w:lang w:val="fr-BE"/>
      </w:rPr>
      <w:tab/>
    </w:r>
  </w:p>
  <w:p w:rsidR="00C60151" w:rsidRPr="00C60151" w:rsidRDefault="00C60151" w:rsidP="00C60151">
    <w:pPr>
      <w:pBdr>
        <w:bottom w:val="single" w:sz="4" w:space="8" w:color="auto"/>
      </w:pBdr>
      <w:tabs>
        <w:tab w:val="left" w:pos="567"/>
      </w:tabs>
      <w:spacing w:after="720"/>
      <w:rPr>
        <w:sz w:val="16"/>
        <w:szCs w:val="16"/>
        <w:lang w:val="fr-BE"/>
      </w:rPr>
    </w:pPr>
    <w:r w:rsidRPr="00C60151">
      <w:rPr>
        <w:sz w:val="16"/>
        <w:szCs w:val="16"/>
        <w:lang w:val="fr-BE"/>
      </w:rPr>
      <w:t>Date:</w:t>
    </w:r>
    <w:r w:rsidRPr="00C60151">
      <w:rPr>
        <w:sz w:val="16"/>
        <w:szCs w:val="16"/>
        <w:lang w:val="fr-BE"/>
      </w:rPr>
      <w:tab/>
    </w:r>
    <w:r>
      <w:rPr>
        <w:noProof/>
        <w:sz w:val="16"/>
        <w:szCs w:val="16"/>
        <w:lang w:val="fr-BE"/>
      </w:rPr>
      <w:t>10/02/2015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  <w:p w:rsidR="00C60151" w:rsidRPr="00C60151" w:rsidRDefault="00C60151" w:rsidP="00C60151">
    <w:pPr>
      <w:tabs>
        <w:tab w:val="center" w:pos="4536"/>
        <w:tab w:val="right" w:pos="9072"/>
      </w:tabs>
      <w:spacing w:after="0"/>
      <w:jc w:val="left"/>
      <w:rPr>
        <w:lang w:val="fr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D8C7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D9686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B022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350E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86A4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686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EA76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3082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6C3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83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0F38A2"/>
    <w:multiLevelType w:val="multilevel"/>
    <w:tmpl w:val="1D1C1802"/>
    <w:styleLink w:val="ListLevel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1">
    <w:nsid w:val="149A1B3A"/>
    <w:multiLevelType w:val="hybridMultilevel"/>
    <w:tmpl w:val="87BA50EE"/>
    <w:lvl w:ilvl="0" w:tplc="7004C3A2">
      <w:start w:val="1"/>
      <w:numFmt w:val="bullet"/>
      <w:lvlText w:val="­"/>
      <w:lvlJc w:val="left"/>
      <w:pPr>
        <w:ind w:left="3101" w:hanging="360"/>
      </w:pPr>
      <w:rPr>
        <w:rFonts w:ascii="Arial" w:hAnsi="Arial" w:hint="default"/>
      </w:rPr>
    </w:lvl>
    <w:lvl w:ilvl="1" w:tplc="080C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42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814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861" w:hanging="360"/>
      </w:pPr>
      <w:rPr>
        <w:rFonts w:ascii="Wingdings" w:hAnsi="Wingdings" w:hint="default"/>
      </w:rPr>
    </w:lvl>
  </w:abstractNum>
  <w:abstractNum w:abstractNumId="12">
    <w:nsid w:val="18064F89"/>
    <w:multiLevelType w:val="multilevel"/>
    <w:tmpl w:val="1D1C1802"/>
    <w:numStyleLink w:val="Outlinenumbered1"/>
  </w:abstractNum>
  <w:abstractNum w:abstractNumId="13">
    <w:nsid w:val="1B147BC4"/>
    <w:multiLevelType w:val="hybridMultilevel"/>
    <w:tmpl w:val="6896E274"/>
    <w:lvl w:ilvl="0" w:tplc="2FA88F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E053FB"/>
    <w:multiLevelType w:val="hybridMultilevel"/>
    <w:tmpl w:val="39247F94"/>
    <w:lvl w:ilvl="0" w:tplc="881621F6">
      <w:start w:val="1"/>
      <w:numFmt w:val="decimal"/>
      <w:pStyle w:val="VDB-Z2EXHIBIT"/>
      <w:lvlText w:val="EXHIBIT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0C6FF3"/>
    <w:multiLevelType w:val="multilevel"/>
    <w:tmpl w:val="1D1C180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6">
    <w:nsid w:val="2F213BA1"/>
    <w:multiLevelType w:val="multilevel"/>
    <w:tmpl w:val="1D1C1802"/>
    <w:styleLink w:val="Outlinenumbered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17">
    <w:nsid w:val="335C1849"/>
    <w:multiLevelType w:val="multilevel"/>
    <w:tmpl w:val="08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3631D6E"/>
    <w:multiLevelType w:val="hybridMultilevel"/>
    <w:tmpl w:val="9216E51E"/>
    <w:lvl w:ilvl="0" w:tplc="333E26F8">
      <w:start w:val="1"/>
      <w:numFmt w:val="upperRoman"/>
      <w:pStyle w:val="VDB-Z0TITLEPART"/>
      <w:lvlText w:val="PART 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3A22C7"/>
    <w:multiLevelType w:val="hybridMultilevel"/>
    <w:tmpl w:val="A3A6C1A4"/>
    <w:lvl w:ilvl="0" w:tplc="FB3CC29E">
      <w:numFmt w:val="bullet"/>
      <w:lvlText w:val=""/>
      <w:lvlJc w:val="left"/>
      <w:pPr>
        <w:ind w:left="2741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346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18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90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62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34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06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78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501" w:hanging="360"/>
      </w:pPr>
      <w:rPr>
        <w:rFonts w:ascii="Wingdings" w:hAnsi="Wingdings" w:hint="default"/>
      </w:rPr>
    </w:lvl>
  </w:abstractNum>
  <w:abstractNum w:abstractNumId="20">
    <w:nsid w:val="43960B69"/>
    <w:multiLevelType w:val="hybridMultilevel"/>
    <w:tmpl w:val="B680FB12"/>
    <w:lvl w:ilvl="0" w:tplc="2A22A222">
      <w:start w:val="1"/>
      <w:numFmt w:val="decimal"/>
      <w:pStyle w:val="VDB-Z1SCHEDULE"/>
      <w:lvlText w:val="Schedule %1."/>
      <w:lvlJc w:val="left"/>
      <w:pPr>
        <w:ind w:left="720" w:hanging="360"/>
      </w:pPr>
      <w:rPr>
        <w:rFonts w:hint="default"/>
        <w:caps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2748FE"/>
    <w:multiLevelType w:val="multilevel"/>
    <w:tmpl w:val="1D1C1802"/>
    <w:numStyleLink w:val="Outlinenumbered2"/>
  </w:abstractNum>
  <w:abstractNum w:abstractNumId="22">
    <w:nsid w:val="5CDF1B59"/>
    <w:multiLevelType w:val="multilevel"/>
    <w:tmpl w:val="82D46992"/>
    <w:lvl w:ilvl="0">
      <w:start w:val="1"/>
      <w:numFmt w:val="decimal"/>
      <w:pStyle w:val="VDB-L1Heading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VDB-L2Heading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VDB-L3Heading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VDB-L4Heading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pStyle w:val="VDB-L5Heading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pStyle w:val="VDB-L6Heading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pStyle w:val="VDB-L7Heading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pStyle w:val="VDB-L8Heading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pStyle w:val="VDB-L9Heading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abstractNum w:abstractNumId="23">
    <w:nsid w:val="6E3B0CF3"/>
    <w:multiLevelType w:val="hybridMultilevel"/>
    <w:tmpl w:val="A7CA9024"/>
    <w:lvl w:ilvl="0" w:tplc="0C1E4EDC">
      <w:numFmt w:val="bullet"/>
      <w:lvlText w:val=""/>
      <w:lvlJc w:val="left"/>
      <w:pPr>
        <w:ind w:left="1069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7B5A6C1C"/>
    <w:multiLevelType w:val="hybridMultilevel"/>
    <w:tmpl w:val="1BC83564"/>
    <w:lvl w:ilvl="0" w:tplc="FED01B06">
      <w:start w:val="1"/>
      <w:numFmt w:val="upperLetter"/>
      <w:lvlText w:val="(%1)"/>
      <w:lvlJc w:val="left"/>
      <w:pPr>
        <w:ind w:left="10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60" w:hanging="360"/>
      </w:pPr>
    </w:lvl>
    <w:lvl w:ilvl="2" w:tplc="080C001B" w:tentative="1">
      <w:start w:val="1"/>
      <w:numFmt w:val="lowerRoman"/>
      <w:lvlText w:val="%3."/>
      <w:lvlJc w:val="right"/>
      <w:pPr>
        <w:ind w:left="2480" w:hanging="180"/>
      </w:pPr>
    </w:lvl>
    <w:lvl w:ilvl="3" w:tplc="080C000F" w:tentative="1">
      <w:start w:val="1"/>
      <w:numFmt w:val="decimal"/>
      <w:lvlText w:val="%4."/>
      <w:lvlJc w:val="left"/>
      <w:pPr>
        <w:ind w:left="3200" w:hanging="360"/>
      </w:pPr>
    </w:lvl>
    <w:lvl w:ilvl="4" w:tplc="080C0019" w:tentative="1">
      <w:start w:val="1"/>
      <w:numFmt w:val="lowerLetter"/>
      <w:lvlText w:val="%5."/>
      <w:lvlJc w:val="left"/>
      <w:pPr>
        <w:ind w:left="3920" w:hanging="360"/>
      </w:pPr>
    </w:lvl>
    <w:lvl w:ilvl="5" w:tplc="080C001B" w:tentative="1">
      <w:start w:val="1"/>
      <w:numFmt w:val="lowerRoman"/>
      <w:lvlText w:val="%6."/>
      <w:lvlJc w:val="right"/>
      <w:pPr>
        <w:ind w:left="4640" w:hanging="180"/>
      </w:pPr>
    </w:lvl>
    <w:lvl w:ilvl="6" w:tplc="080C000F" w:tentative="1">
      <w:start w:val="1"/>
      <w:numFmt w:val="decimal"/>
      <w:lvlText w:val="%7."/>
      <w:lvlJc w:val="left"/>
      <w:pPr>
        <w:ind w:left="5360" w:hanging="360"/>
      </w:pPr>
    </w:lvl>
    <w:lvl w:ilvl="7" w:tplc="080C0019" w:tentative="1">
      <w:start w:val="1"/>
      <w:numFmt w:val="lowerLetter"/>
      <w:lvlText w:val="%8."/>
      <w:lvlJc w:val="left"/>
      <w:pPr>
        <w:ind w:left="6080" w:hanging="360"/>
      </w:pPr>
    </w:lvl>
    <w:lvl w:ilvl="8" w:tplc="080C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7EE5584F"/>
    <w:multiLevelType w:val="multilevel"/>
    <w:tmpl w:val="1D1C1802"/>
    <w:styleLink w:val="Outlinenumbered1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47"/>
        </w:tabs>
        <w:ind w:left="124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14"/>
        </w:tabs>
        <w:ind w:left="1814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1"/>
        </w:tabs>
        <w:ind w:left="2381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48"/>
        </w:tabs>
        <w:ind w:left="2948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15"/>
        </w:tabs>
        <w:ind w:left="3515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082"/>
        </w:tabs>
        <w:ind w:left="4082" w:hanging="567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5"/>
  </w:num>
  <w:num w:numId="13">
    <w:abstractNumId w:val="10"/>
  </w:num>
  <w:num w:numId="14">
    <w:abstractNumId w:val="25"/>
  </w:num>
  <w:num w:numId="15">
    <w:abstractNumId w:val="12"/>
  </w:num>
  <w:num w:numId="16">
    <w:abstractNumId w:val="16"/>
  </w:num>
  <w:num w:numId="17">
    <w:abstractNumId w:val="21"/>
  </w:num>
  <w:num w:numId="18">
    <w:abstractNumId w:val="17"/>
  </w:num>
  <w:num w:numId="19">
    <w:abstractNumId w:val="20"/>
  </w:num>
  <w:num w:numId="20">
    <w:abstractNumId w:val="14"/>
  </w:num>
  <w:num w:numId="21">
    <w:abstractNumId w:val="14"/>
  </w:num>
  <w:num w:numId="22">
    <w:abstractNumId w:val="18"/>
  </w:num>
  <w:num w:numId="23">
    <w:abstractNumId w:val="24"/>
  </w:num>
  <w:num w:numId="24">
    <w:abstractNumId w:val="13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2"/>
  </w:num>
  <w:num w:numId="28">
    <w:abstractNumId w:val="19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oNotTrackMoves/>
  <w:defaultTabStop w:val="709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36D2"/>
    <w:rsid w:val="00005FE1"/>
    <w:rsid w:val="000064FF"/>
    <w:rsid w:val="00010FD5"/>
    <w:rsid w:val="0001181B"/>
    <w:rsid w:val="00013A98"/>
    <w:rsid w:val="00016AF0"/>
    <w:rsid w:val="00022E45"/>
    <w:rsid w:val="00037C21"/>
    <w:rsid w:val="000479E2"/>
    <w:rsid w:val="000502CC"/>
    <w:rsid w:val="00055090"/>
    <w:rsid w:val="000611CA"/>
    <w:rsid w:val="00066B76"/>
    <w:rsid w:val="000809D0"/>
    <w:rsid w:val="00080FED"/>
    <w:rsid w:val="00087D8D"/>
    <w:rsid w:val="000A1DA7"/>
    <w:rsid w:val="000A3D1E"/>
    <w:rsid w:val="000A404E"/>
    <w:rsid w:val="000A661D"/>
    <w:rsid w:val="000B0349"/>
    <w:rsid w:val="000B2DD1"/>
    <w:rsid w:val="000B413E"/>
    <w:rsid w:val="000B432B"/>
    <w:rsid w:val="000B6EF0"/>
    <w:rsid w:val="000C168E"/>
    <w:rsid w:val="000C2E27"/>
    <w:rsid w:val="000C5F94"/>
    <w:rsid w:val="000D0C41"/>
    <w:rsid w:val="000D1EA4"/>
    <w:rsid w:val="000D25DB"/>
    <w:rsid w:val="000F57E7"/>
    <w:rsid w:val="00103033"/>
    <w:rsid w:val="00103756"/>
    <w:rsid w:val="00105C84"/>
    <w:rsid w:val="001068A9"/>
    <w:rsid w:val="00106AB2"/>
    <w:rsid w:val="001109EA"/>
    <w:rsid w:val="00114EBF"/>
    <w:rsid w:val="00115846"/>
    <w:rsid w:val="00126544"/>
    <w:rsid w:val="0014421B"/>
    <w:rsid w:val="00151FCD"/>
    <w:rsid w:val="00154274"/>
    <w:rsid w:val="00161457"/>
    <w:rsid w:val="00163E8B"/>
    <w:rsid w:val="0016791A"/>
    <w:rsid w:val="00170051"/>
    <w:rsid w:val="00194671"/>
    <w:rsid w:val="001A6AB9"/>
    <w:rsid w:val="001B658C"/>
    <w:rsid w:val="001C4441"/>
    <w:rsid w:val="001D1E48"/>
    <w:rsid w:val="001E4C40"/>
    <w:rsid w:val="001F262B"/>
    <w:rsid w:val="001F2880"/>
    <w:rsid w:val="001F7AAC"/>
    <w:rsid w:val="00204D29"/>
    <w:rsid w:val="00222A3C"/>
    <w:rsid w:val="00223F78"/>
    <w:rsid w:val="0022707A"/>
    <w:rsid w:val="00231FD9"/>
    <w:rsid w:val="00240EF2"/>
    <w:rsid w:val="00253F74"/>
    <w:rsid w:val="0028631B"/>
    <w:rsid w:val="002902B9"/>
    <w:rsid w:val="002A1F79"/>
    <w:rsid w:val="002E2158"/>
    <w:rsid w:val="002E4A02"/>
    <w:rsid w:val="0030000A"/>
    <w:rsid w:val="00314805"/>
    <w:rsid w:val="0031763E"/>
    <w:rsid w:val="00317FAD"/>
    <w:rsid w:val="003275F1"/>
    <w:rsid w:val="003339BF"/>
    <w:rsid w:val="00335D41"/>
    <w:rsid w:val="003513B5"/>
    <w:rsid w:val="00354ED5"/>
    <w:rsid w:val="00365D54"/>
    <w:rsid w:val="003A3A92"/>
    <w:rsid w:val="003A50F2"/>
    <w:rsid w:val="003A6F88"/>
    <w:rsid w:val="003A77BF"/>
    <w:rsid w:val="003B0900"/>
    <w:rsid w:val="003B1E01"/>
    <w:rsid w:val="003C2CA4"/>
    <w:rsid w:val="003C520F"/>
    <w:rsid w:val="003C5E1C"/>
    <w:rsid w:val="003D4437"/>
    <w:rsid w:val="003E266E"/>
    <w:rsid w:val="003E2D75"/>
    <w:rsid w:val="003E60FB"/>
    <w:rsid w:val="00405EA8"/>
    <w:rsid w:val="004109A9"/>
    <w:rsid w:val="00413FB2"/>
    <w:rsid w:val="00417ECB"/>
    <w:rsid w:val="004221E9"/>
    <w:rsid w:val="00424880"/>
    <w:rsid w:val="00432EFD"/>
    <w:rsid w:val="0043583A"/>
    <w:rsid w:val="00442F93"/>
    <w:rsid w:val="00451DC2"/>
    <w:rsid w:val="00453042"/>
    <w:rsid w:val="004531D1"/>
    <w:rsid w:val="0045383C"/>
    <w:rsid w:val="004608E2"/>
    <w:rsid w:val="0047164A"/>
    <w:rsid w:val="00475319"/>
    <w:rsid w:val="00475DA2"/>
    <w:rsid w:val="004809C0"/>
    <w:rsid w:val="00494BE6"/>
    <w:rsid w:val="00495C08"/>
    <w:rsid w:val="004A2D58"/>
    <w:rsid w:val="004D0A90"/>
    <w:rsid w:val="004D4351"/>
    <w:rsid w:val="004E383D"/>
    <w:rsid w:val="004E570A"/>
    <w:rsid w:val="004E764E"/>
    <w:rsid w:val="005047A0"/>
    <w:rsid w:val="00524693"/>
    <w:rsid w:val="00526E6C"/>
    <w:rsid w:val="005336D2"/>
    <w:rsid w:val="00543DB2"/>
    <w:rsid w:val="00557540"/>
    <w:rsid w:val="0056226C"/>
    <w:rsid w:val="005661D3"/>
    <w:rsid w:val="005714BD"/>
    <w:rsid w:val="005801E5"/>
    <w:rsid w:val="00581CC9"/>
    <w:rsid w:val="0058552D"/>
    <w:rsid w:val="00586A3A"/>
    <w:rsid w:val="00592E1B"/>
    <w:rsid w:val="005955CF"/>
    <w:rsid w:val="005B1885"/>
    <w:rsid w:val="005C6D02"/>
    <w:rsid w:val="005D1CD2"/>
    <w:rsid w:val="005D1EBE"/>
    <w:rsid w:val="005E102D"/>
    <w:rsid w:val="005E2DC6"/>
    <w:rsid w:val="005E3397"/>
    <w:rsid w:val="005E3F98"/>
    <w:rsid w:val="005F275D"/>
    <w:rsid w:val="005F631D"/>
    <w:rsid w:val="005F73CB"/>
    <w:rsid w:val="00622319"/>
    <w:rsid w:val="0062707D"/>
    <w:rsid w:val="00631161"/>
    <w:rsid w:val="00635CF4"/>
    <w:rsid w:val="0066359D"/>
    <w:rsid w:val="00697546"/>
    <w:rsid w:val="006A79AA"/>
    <w:rsid w:val="006B22BC"/>
    <w:rsid w:val="006B349D"/>
    <w:rsid w:val="006B77B8"/>
    <w:rsid w:val="006C7CE6"/>
    <w:rsid w:val="006E6BB5"/>
    <w:rsid w:val="006F0B3E"/>
    <w:rsid w:val="006F49AC"/>
    <w:rsid w:val="007012E6"/>
    <w:rsid w:val="007076CF"/>
    <w:rsid w:val="0073222C"/>
    <w:rsid w:val="00735B71"/>
    <w:rsid w:val="007435DC"/>
    <w:rsid w:val="00754085"/>
    <w:rsid w:val="00755282"/>
    <w:rsid w:val="0076562B"/>
    <w:rsid w:val="00766419"/>
    <w:rsid w:val="00790B53"/>
    <w:rsid w:val="007921BE"/>
    <w:rsid w:val="00797EA7"/>
    <w:rsid w:val="007A0CCB"/>
    <w:rsid w:val="007B2D0E"/>
    <w:rsid w:val="007B3024"/>
    <w:rsid w:val="007B3821"/>
    <w:rsid w:val="007C15B4"/>
    <w:rsid w:val="007C7251"/>
    <w:rsid w:val="007E79F9"/>
    <w:rsid w:val="007F603C"/>
    <w:rsid w:val="00807FB1"/>
    <w:rsid w:val="00821BF2"/>
    <w:rsid w:val="00827774"/>
    <w:rsid w:val="00843679"/>
    <w:rsid w:val="00851111"/>
    <w:rsid w:val="00852BA1"/>
    <w:rsid w:val="008544BA"/>
    <w:rsid w:val="00866259"/>
    <w:rsid w:val="00870EA0"/>
    <w:rsid w:val="0087396A"/>
    <w:rsid w:val="0088422E"/>
    <w:rsid w:val="008A246D"/>
    <w:rsid w:val="008A3740"/>
    <w:rsid w:val="008A3758"/>
    <w:rsid w:val="008B20BB"/>
    <w:rsid w:val="008B2A70"/>
    <w:rsid w:val="008B59D5"/>
    <w:rsid w:val="008C37B5"/>
    <w:rsid w:val="008D3C18"/>
    <w:rsid w:val="008E0044"/>
    <w:rsid w:val="008E3780"/>
    <w:rsid w:val="008F2EB6"/>
    <w:rsid w:val="008F3341"/>
    <w:rsid w:val="008F75C5"/>
    <w:rsid w:val="00903333"/>
    <w:rsid w:val="00906DD2"/>
    <w:rsid w:val="009258A8"/>
    <w:rsid w:val="0094695D"/>
    <w:rsid w:val="0094696F"/>
    <w:rsid w:val="00950062"/>
    <w:rsid w:val="00957E16"/>
    <w:rsid w:val="00962494"/>
    <w:rsid w:val="00972ECA"/>
    <w:rsid w:val="009735AF"/>
    <w:rsid w:val="0097489C"/>
    <w:rsid w:val="00974D62"/>
    <w:rsid w:val="00976915"/>
    <w:rsid w:val="00977EB4"/>
    <w:rsid w:val="00982485"/>
    <w:rsid w:val="009A0A7B"/>
    <w:rsid w:val="009A438F"/>
    <w:rsid w:val="009A45C0"/>
    <w:rsid w:val="009A5B39"/>
    <w:rsid w:val="009A6B6C"/>
    <w:rsid w:val="009B06F2"/>
    <w:rsid w:val="009B586B"/>
    <w:rsid w:val="009B7C58"/>
    <w:rsid w:val="009D76C9"/>
    <w:rsid w:val="00A05CCC"/>
    <w:rsid w:val="00A1444E"/>
    <w:rsid w:val="00A15B01"/>
    <w:rsid w:val="00A160D6"/>
    <w:rsid w:val="00A241FA"/>
    <w:rsid w:val="00A349D2"/>
    <w:rsid w:val="00A35484"/>
    <w:rsid w:val="00A362E4"/>
    <w:rsid w:val="00A44E67"/>
    <w:rsid w:val="00A44F98"/>
    <w:rsid w:val="00A51956"/>
    <w:rsid w:val="00A529CD"/>
    <w:rsid w:val="00A5541F"/>
    <w:rsid w:val="00A5696F"/>
    <w:rsid w:val="00A63122"/>
    <w:rsid w:val="00A71576"/>
    <w:rsid w:val="00A71C90"/>
    <w:rsid w:val="00A72A01"/>
    <w:rsid w:val="00A83869"/>
    <w:rsid w:val="00A878E5"/>
    <w:rsid w:val="00A92C6A"/>
    <w:rsid w:val="00A940C1"/>
    <w:rsid w:val="00AA5F3A"/>
    <w:rsid w:val="00AB3842"/>
    <w:rsid w:val="00AB3D45"/>
    <w:rsid w:val="00AD211D"/>
    <w:rsid w:val="00AD2485"/>
    <w:rsid w:val="00AE2DDE"/>
    <w:rsid w:val="00AF0E5B"/>
    <w:rsid w:val="00AF3D8C"/>
    <w:rsid w:val="00AF62DD"/>
    <w:rsid w:val="00B02996"/>
    <w:rsid w:val="00B34A7E"/>
    <w:rsid w:val="00B3731D"/>
    <w:rsid w:val="00B45493"/>
    <w:rsid w:val="00B47C01"/>
    <w:rsid w:val="00B47D67"/>
    <w:rsid w:val="00B506AB"/>
    <w:rsid w:val="00B53092"/>
    <w:rsid w:val="00B670B7"/>
    <w:rsid w:val="00B84A8B"/>
    <w:rsid w:val="00B8746B"/>
    <w:rsid w:val="00BA4823"/>
    <w:rsid w:val="00BA750E"/>
    <w:rsid w:val="00BB432C"/>
    <w:rsid w:val="00BC02A2"/>
    <w:rsid w:val="00BC0E7E"/>
    <w:rsid w:val="00BD5522"/>
    <w:rsid w:val="00C11661"/>
    <w:rsid w:val="00C12ADF"/>
    <w:rsid w:val="00C34E60"/>
    <w:rsid w:val="00C3750A"/>
    <w:rsid w:val="00C41BF6"/>
    <w:rsid w:val="00C4508D"/>
    <w:rsid w:val="00C6013E"/>
    <w:rsid w:val="00C60151"/>
    <w:rsid w:val="00C64733"/>
    <w:rsid w:val="00C70D9F"/>
    <w:rsid w:val="00C7251B"/>
    <w:rsid w:val="00C729A3"/>
    <w:rsid w:val="00C83C23"/>
    <w:rsid w:val="00C87455"/>
    <w:rsid w:val="00CA1C9F"/>
    <w:rsid w:val="00CB4699"/>
    <w:rsid w:val="00CB4D8D"/>
    <w:rsid w:val="00CC2809"/>
    <w:rsid w:val="00CD2710"/>
    <w:rsid w:val="00CE583D"/>
    <w:rsid w:val="00CE6DC5"/>
    <w:rsid w:val="00CF17AB"/>
    <w:rsid w:val="00CF2A71"/>
    <w:rsid w:val="00CF49BA"/>
    <w:rsid w:val="00D072FF"/>
    <w:rsid w:val="00D27B48"/>
    <w:rsid w:val="00D41C0E"/>
    <w:rsid w:val="00D5145C"/>
    <w:rsid w:val="00D63685"/>
    <w:rsid w:val="00D6456A"/>
    <w:rsid w:val="00D66ED9"/>
    <w:rsid w:val="00D70670"/>
    <w:rsid w:val="00D75066"/>
    <w:rsid w:val="00D803A0"/>
    <w:rsid w:val="00D92645"/>
    <w:rsid w:val="00DB371C"/>
    <w:rsid w:val="00DC112E"/>
    <w:rsid w:val="00DC54E3"/>
    <w:rsid w:val="00DD0D57"/>
    <w:rsid w:val="00DD1D52"/>
    <w:rsid w:val="00DD33FA"/>
    <w:rsid w:val="00DE588E"/>
    <w:rsid w:val="00DF0E74"/>
    <w:rsid w:val="00E04827"/>
    <w:rsid w:val="00E14F99"/>
    <w:rsid w:val="00E15D12"/>
    <w:rsid w:val="00E17F87"/>
    <w:rsid w:val="00E327E2"/>
    <w:rsid w:val="00E37A51"/>
    <w:rsid w:val="00E61575"/>
    <w:rsid w:val="00E923F7"/>
    <w:rsid w:val="00E92C82"/>
    <w:rsid w:val="00E954A7"/>
    <w:rsid w:val="00E96511"/>
    <w:rsid w:val="00EA0CCD"/>
    <w:rsid w:val="00EA1BC5"/>
    <w:rsid w:val="00EA315E"/>
    <w:rsid w:val="00EA5D1E"/>
    <w:rsid w:val="00EC3E10"/>
    <w:rsid w:val="00EC5547"/>
    <w:rsid w:val="00ED0B43"/>
    <w:rsid w:val="00ED710E"/>
    <w:rsid w:val="00EE45A1"/>
    <w:rsid w:val="00EF34B6"/>
    <w:rsid w:val="00EF7100"/>
    <w:rsid w:val="00F00865"/>
    <w:rsid w:val="00F01D66"/>
    <w:rsid w:val="00F0504E"/>
    <w:rsid w:val="00F06DCC"/>
    <w:rsid w:val="00F11309"/>
    <w:rsid w:val="00F12514"/>
    <w:rsid w:val="00F3419E"/>
    <w:rsid w:val="00F34EFF"/>
    <w:rsid w:val="00F42E89"/>
    <w:rsid w:val="00F44E2B"/>
    <w:rsid w:val="00F72107"/>
    <w:rsid w:val="00F77710"/>
    <w:rsid w:val="00F8150A"/>
    <w:rsid w:val="00F82706"/>
    <w:rsid w:val="00F87851"/>
    <w:rsid w:val="00F95DCE"/>
    <w:rsid w:val="00F95EA4"/>
    <w:rsid w:val="00F97AF4"/>
    <w:rsid w:val="00F97C32"/>
    <w:rsid w:val="00FC0972"/>
    <w:rsid w:val="00FC68FB"/>
    <w:rsid w:val="00FD3EF4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Normal">
    <w:name w:val="Normal"/>
    <w:qFormat/>
    <w:rsid w:val="003C520F"/>
    <w:pPr>
      <w:spacing w:after="240"/>
      <w:jc w:val="both"/>
    </w:pPr>
    <w:rPr>
      <w:sz w:val="22"/>
      <w:szCs w:val="22"/>
      <w:lang w:eastAsia="en-US"/>
    </w:rPr>
  </w:style>
  <w:style w:type="paragraph" w:styleId="Heading1">
    <w:name w:val="heading 1"/>
    <w:basedOn w:val="ListParagraph"/>
    <w:next w:val="Normal"/>
    <w:link w:val="Heading1Char"/>
    <w:qFormat/>
    <w:rsid w:val="00957E16"/>
    <w:pPr>
      <w:keepNext/>
      <w:spacing w:before="480"/>
      <w:ind w:left="0"/>
      <w:contextualSpacing w:val="0"/>
      <w:outlineLvl w:val="0"/>
    </w:pPr>
    <w:rPr>
      <w:b/>
      <w:caps/>
      <w:u w:val="single"/>
    </w:rPr>
  </w:style>
  <w:style w:type="paragraph" w:styleId="Heading2">
    <w:name w:val="heading 2"/>
    <w:basedOn w:val="ListParagraph"/>
    <w:next w:val="Normal"/>
    <w:link w:val="Heading2Char"/>
    <w:qFormat/>
    <w:rsid w:val="00957E16"/>
    <w:pPr>
      <w:keepNext/>
      <w:ind w:left="0"/>
      <w:contextualSpacing w:val="0"/>
      <w:outlineLvl w:val="1"/>
    </w:pPr>
    <w:rPr>
      <w:b/>
      <w:caps/>
    </w:rPr>
  </w:style>
  <w:style w:type="paragraph" w:styleId="Heading3">
    <w:name w:val="heading 3"/>
    <w:basedOn w:val="ListParagraph"/>
    <w:next w:val="Normal"/>
    <w:link w:val="Heading3Char"/>
    <w:qFormat/>
    <w:rsid w:val="00957E16"/>
    <w:pPr>
      <w:keepNext/>
      <w:ind w:left="0"/>
      <w:contextualSpacing w:val="0"/>
      <w:outlineLvl w:val="2"/>
    </w:pPr>
    <w:rPr>
      <w:b/>
    </w:rPr>
  </w:style>
  <w:style w:type="paragraph" w:styleId="Heading4">
    <w:name w:val="heading 4"/>
    <w:basedOn w:val="ListParagraph"/>
    <w:next w:val="Normal"/>
    <w:link w:val="Heading4Char"/>
    <w:qFormat/>
    <w:rsid w:val="00957E16"/>
    <w:pPr>
      <w:keepNext/>
      <w:ind w:left="0"/>
      <w:contextualSpacing w:val="0"/>
      <w:outlineLvl w:val="3"/>
    </w:pPr>
    <w:rPr>
      <w:b/>
    </w:rPr>
  </w:style>
  <w:style w:type="paragraph" w:styleId="Heading5">
    <w:name w:val="heading 5"/>
    <w:basedOn w:val="ListParagraph"/>
    <w:next w:val="Normal"/>
    <w:link w:val="Heading5Char"/>
    <w:qFormat/>
    <w:rsid w:val="00957E16"/>
    <w:pPr>
      <w:keepNext/>
      <w:ind w:left="0"/>
      <w:contextualSpacing w:val="0"/>
      <w:outlineLvl w:val="4"/>
    </w:pPr>
    <w:rPr>
      <w:b/>
    </w:rPr>
  </w:style>
  <w:style w:type="paragraph" w:styleId="Heading6">
    <w:name w:val="heading 6"/>
    <w:basedOn w:val="ListParagraph"/>
    <w:next w:val="Normal"/>
    <w:link w:val="Heading6Char"/>
    <w:qFormat/>
    <w:rsid w:val="00957E16"/>
    <w:pPr>
      <w:keepNext/>
      <w:ind w:left="0"/>
      <w:contextualSpacing w:val="0"/>
      <w:outlineLvl w:val="5"/>
    </w:pPr>
    <w:rPr>
      <w:b/>
    </w:rPr>
  </w:style>
  <w:style w:type="paragraph" w:styleId="Heading7">
    <w:name w:val="heading 7"/>
    <w:basedOn w:val="ListParagraph"/>
    <w:next w:val="Normal"/>
    <w:link w:val="Heading7Char"/>
    <w:qFormat/>
    <w:rsid w:val="00957E16"/>
    <w:pPr>
      <w:keepNext/>
      <w:ind w:left="0"/>
      <w:contextualSpacing w:val="0"/>
      <w:outlineLvl w:val="6"/>
    </w:pPr>
    <w:rPr>
      <w:b/>
    </w:rPr>
  </w:style>
  <w:style w:type="paragraph" w:styleId="Heading8">
    <w:name w:val="heading 8"/>
    <w:basedOn w:val="ListParagraph"/>
    <w:next w:val="Normal"/>
    <w:link w:val="Heading8Char"/>
    <w:qFormat/>
    <w:rsid w:val="00957E16"/>
    <w:pPr>
      <w:keepNext/>
      <w:ind w:left="0"/>
      <w:contextualSpacing w:val="0"/>
      <w:outlineLvl w:val="7"/>
    </w:pPr>
    <w:rPr>
      <w:b/>
    </w:rPr>
  </w:style>
  <w:style w:type="paragraph" w:styleId="Heading9">
    <w:name w:val="heading 9"/>
    <w:basedOn w:val="ListParagraph"/>
    <w:next w:val="Normal"/>
    <w:link w:val="Heading9Char"/>
    <w:qFormat/>
    <w:rsid w:val="00957E16"/>
    <w:pPr>
      <w:keepNext/>
      <w:ind w:left="0"/>
      <w:contextualSpacing w:val="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57E16"/>
    <w:rPr>
      <w:b/>
      <w:caps/>
      <w:u w:val="single"/>
      <w:lang w:val="en-GB"/>
    </w:rPr>
  </w:style>
  <w:style w:type="character" w:customStyle="1" w:styleId="Heading2Char">
    <w:name w:val="Heading 2 Char"/>
    <w:link w:val="Heading2"/>
    <w:rsid w:val="00957E16"/>
    <w:rPr>
      <w:b/>
      <w:caps/>
      <w:lang w:val="en-GB"/>
    </w:rPr>
  </w:style>
  <w:style w:type="character" w:customStyle="1" w:styleId="Heading3Char">
    <w:name w:val="Heading 3 Char"/>
    <w:link w:val="Heading3"/>
    <w:rsid w:val="00957E16"/>
    <w:rPr>
      <w:b/>
      <w:lang w:val="en-GB"/>
    </w:rPr>
  </w:style>
  <w:style w:type="character" w:customStyle="1" w:styleId="Heading4Char">
    <w:name w:val="Heading 4 Char"/>
    <w:link w:val="Heading4"/>
    <w:rsid w:val="00957E16"/>
    <w:rPr>
      <w:b/>
      <w:lang w:val="en-GB"/>
    </w:rPr>
  </w:style>
  <w:style w:type="character" w:customStyle="1" w:styleId="Heading5Char">
    <w:name w:val="Heading 5 Char"/>
    <w:link w:val="Heading5"/>
    <w:rsid w:val="00957E16"/>
    <w:rPr>
      <w:b/>
      <w:lang w:val="en-GB"/>
    </w:rPr>
  </w:style>
  <w:style w:type="character" w:customStyle="1" w:styleId="Heading6Char">
    <w:name w:val="Heading 6 Char"/>
    <w:link w:val="Heading6"/>
    <w:rsid w:val="00957E16"/>
    <w:rPr>
      <w:b/>
      <w:lang w:val="en-GB"/>
    </w:rPr>
  </w:style>
  <w:style w:type="character" w:customStyle="1" w:styleId="Heading7Char">
    <w:name w:val="Heading 7 Char"/>
    <w:link w:val="Heading7"/>
    <w:rsid w:val="00957E16"/>
    <w:rPr>
      <w:b/>
      <w:lang w:val="en-GB"/>
    </w:rPr>
  </w:style>
  <w:style w:type="character" w:customStyle="1" w:styleId="Heading8Char">
    <w:name w:val="Heading 8 Char"/>
    <w:link w:val="Heading8"/>
    <w:rsid w:val="00957E16"/>
    <w:rPr>
      <w:b/>
      <w:lang w:val="en-GB"/>
    </w:rPr>
  </w:style>
  <w:style w:type="character" w:customStyle="1" w:styleId="Heading9Char">
    <w:name w:val="Heading 9 Char"/>
    <w:link w:val="Heading9"/>
    <w:rsid w:val="00957E16"/>
    <w:rPr>
      <w:b/>
      <w:lang w:val="en-GB"/>
    </w:rPr>
  </w:style>
  <w:style w:type="paragraph" w:styleId="ListParagraph">
    <w:name w:val="List Paragraph"/>
    <w:basedOn w:val="Normal"/>
    <w:qFormat/>
    <w:rsid w:val="00413FB2"/>
    <w:pPr>
      <w:ind w:left="720"/>
      <w:contextualSpacing/>
    </w:pPr>
  </w:style>
  <w:style w:type="paragraph" w:styleId="TOCHeading">
    <w:name w:val="TOC Heading"/>
    <w:basedOn w:val="Heading1"/>
    <w:next w:val="Normal"/>
    <w:qFormat/>
    <w:rsid w:val="00EE45A1"/>
    <w:pPr>
      <w:keepLines/>
      <w:pageBreakBefore/>
      <w:pBdr>
        <w:top w:val="single" w:sz="4" w:space="24" w:color="FFFFFF"/>
      </w:pBdr>
      <w:spacing w:before="240"/>
      <w:jc w:val="center"/>
      <w:outlineLvl w:val="9"/>
    </w:pPr>
    <w:rPr>
      <w:rFonts w:eastAsia="Times New Roman"/>
      <w:bCs/>
      <w:szCs w:val="28"/>
    </w:rPr>
  </w:style>
  <w:style w:type="paragraph" w:styleId="BodyText">
    <w:name w:val="Body Text"/>
    <w:basedOn w:val="Normal"/>
    <w:link w:val="BodyTextChar"/>
    <w:rsid w:val="00E37A51"/>
    <w:pPr>
      <w:ind w:left="680"/>
    </w:pPr>
  </w:style>
  <w:style w:type="character" w:customStyle="1" w:styleId="BodyTextChar">
    <w:name w:val="Body Text Char"/>
    <w:link w:val="BodyText"/>
    <w:rsid w:val="00E37A51"/>
    <w:rPr>
      <w:lang w:val="en-GB"/>
    </w:rPr>
  </w:style>
  <w:style w:type="paragraph" w:styleId="BodyText2">
    <w:name w:val="Body Text 2"/>
    <w:basedOn w:val="BodyText"/>
    <w:link w:val="BodyText2Char"/>
    <w:rsid w:val="00E37A51"/>
    <w:pPr>
      <w:ind w:left="1247"/>
    </w:pPr>
  </w:style>
  <w:style w:type="character" w:customStyle="1" w:styleId="BodyText2Char">
    <w:name w:val="Body Text 2 Char"/>
    <w:link w:val="BodyText2"/>
    <w:rsid w:val="00E37A51"/>
    <w:rPr>
      <w:lang w:val="en-GB"/>
    </w:rPr>
  </w:style>
  <w:style w:type="paragraph" w:styleId="BodyText3">
    <w:name w:val="Body Text 3"/>
    <w:basedOn w:val="BodyText2"/>
    <w:link w:val="BodyText3Char"/>
    <w:rsid w:val="00E37A51"/>
    <w:pPr>
      <w:ind w:left="1814"/>
    </w:pPr>
  </w:style>
  <w:style w:type="character" w:customStyle="1" w:styleId="BodyText3Char">
    <w:name w:val="Body Text 3 Char"/>
    <w:link w:val="BodyText3"/>
    <w:rsid w:val="00E37A51"/>
    <w:rPr>
      <w:lang w:val="en-GB"/>
    </w:rPr>
  </w:style>
  <w:style w:type="paragraph" w:customStyle="1" w:styleId="BodyText4">
    <w:name w:val="Body Text 4"/>
    <w:basedOn w:val="BodyText3"/>
    <w:rsid w:val="00E37A51"/>
    <w:pPr>
      <w:ind w:left="2381"/>
    </w:pPr>
  </w:style>
  <w:style w:type="paragraph" w:customStyle="1" w:styleId="BodyText5">
    <w:name w:val="Body Text 5"/>
    <w:basedOn w:val="BodyText4"/>
    <w:rsid w:val="00E37A51"/>
    <w:pPr>
      <w:ind w:left="2948"/>
    </w:pPr>
  </w:style>
  <w:style w:type="paragraph" w:customStyle="1" w:styleId="BodyText6">
    <w:name w:val="Body Text 6"/>
    <w:basedOn w:val="BodyText5"/>
    <w:rsid w:val="00E96511"/>
    <w:pPr>
      <w:ind w:left="3515"/>
    </w:pPr>
  </w:style>
  <w:style w:type="paragraph" w:customStyle="1" w:styleId="BodyText7">
    <w:name w:val="Body Text 7"/>
    <w:basedOn w:val="BodyText6"/>
    <w:rsid w:val="00E96511"/>
    <w:pPr>
      <w:ind w:left="4082"/>
    </w:pPr>
  </w:style>
  <w:style w:type="numbering" w:customStyle="1" w:styleId="ListLevel1">
    <w:name w:val="List Level 1"/>
    <w:basedOn w:val="NoList"/>
    <w:rsid w:val="00E96511"/>
    <w:pPr>
      <w:numPr>
        <w:numId w:val="13"/>
      </w:numPr>
    </w:pPr>
  </w:style>
  <w:style w:type="numbering" w:customStyle="1" w:styleId="Outlinenumbered1">
    <w:name w:val="Outline numbered 1"/>
    <w:basedOn w:val="NoList"/>
    <w:rsid w:val="00E96511"/>
    <w:pPr>
      <w:numPr>
        <w:numId w:val="14"/>
      </w:numPr>
    </w:pPr>
  </w:style>
  <w:style w:type="numbering" w:customStyle="1" w:styleId="Outlinenumbered2">
    <w:name w:val="Outline numbered 2"/>
    <w:basedOn w:val="NoList"/>
    <w:rsid w:val="00E96511"/>
    <w:pPr>
      <w:numPr>
        <w:numId w:val="16"/>
      </w:numPr>
    </w:pPr>
  </w:style>
  <w:style w:type="paragraph" w:customStyle="1" w:styleId="VDB-L1Numbered">
    <w:name w:val="VDB - L1 Numbered"/>
    <w:basedOn w:val="VDB-L1Heading"/>
    <w:rsid w:val="00A362E4"/>
    <w:pPr>
      <w:keepNext w:val="0"/>
      <w:spacing w:before="0"/>
    </w:pPr>
    <w:rPr>
      <w:b w:val="0"/>
      <w:caps w:val="0"/>
      <w:u w:val="none"/>
    </w:rPr>
  </w:style>
  <w:style w:type="paragraph" w:customStyle="1" w:styleId="VDB-L2Numbered">
    <w:name w:val="VDB - L2 Numbered"/>
    <w:basedOn w:val="VDB-L2Heading"/>
    <w:rsid w:val="00EC3E10"/>
    <w:pPr>
      <w:keepNext w:val="0"/>
    </w:pPr>
    <w:rPr>
      <w:b w:val="0"/>
      <w:caps w:val="0"/>
    </w:rPr>
  </w:style>
  <w:style w:type="paragraph" w:customStyle="1" w:styleId="VDB-L3Numbered">
    <w:name w:val="VDB - L3 Numbered"/>
    <w:basedOn w:val="VDB-L3Heading"/>
    <w:rsid w:val="00EC3E10"/>
    <w:pPr>
      <w:keepNext w:val="0"/>
    </w:pPr>
    <w:rPr>
      <w:b w:val="0"/>
    </w:rPr>
  </w:style>
  <w:style w:type="paragraph" w:customStyle="1" w:styleId="VDB-L4Numbered">
    <w:name w:val="VDB - L4 Numbered"/>
    <w:basedOn w:val="VDB-L4Heading"/>
    <w:rsid w:val="00EC3E10"/>
    <w:pPr>
      <w:keepNext w:val="0"/>
    </w:pPr>
    <w:rPr>
      <w:b w:val="0"/>
    </w:rPr>
  </w:style>
  <w:style w:type="paragraph" w:customStyle="1" w:styleId="VDB-L5Numbered">
    <w:name w:val="VDB - L5 Numbered"/>
    <w:basedOn w:val="VDB-L5Heading"/>
    <w:rsid w:val="00EC3E10"/>
    <w:pPr>
      <w:keepNext w:val="0"/>
    </w:pPr>
    <w:rPr>
      <w:b w:val="0"/>
    </w:rPr>
  </w:style>
  <w:style w:type="paragraph" w:styleId="TOC1">
    <w:name w:val="toc 1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2">
    <w:name w:val="toc 2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  <w:caps/>
    </w:rPr>
  </w:style>
  <w:style w:type="paragraph" w:styleId="TOC3">
    <w:name w:val="toc 3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20"/>
      <w:ind w:left="1418" w:hanging="1418"/>
    </w:pPr>
    <w:rPr>
      <w:b/>
    </w:rPr>
  </w:style>
  <w:style w:type="character" w:styleId="Hyperlink">
    <w:name w:val="Hyperlink"/>
    <w:rsid w:val="00C729A3"/>
    <w:rPr>
      <w:color w:val="0000FF"/>
      <w:u w:val="single"/>
    </w:rPr>
  </w:style>
  <w:style w:type="paragraph" w:customStyle="1" w:styleId="VDB-L6Numbered">
    <w:name w:val="VDB - L6 Numbered"/>
    <w:basedOn w:val="VDB-L6Heading"/>
    <w:rsid w:val="00EC3E10"/>
    <w:pPr>
      <w:keepNext w:val="0"/>
    </w:pPr>
    <w:rPr>
      <w:b w:val="0"/>
    </w:rPr>
  </w:style>
  <w:style w:type="paragraph" w:customStyle="1" w:styleId="VDB-L7Numbered">
    <w:name w:val="VDB - L7 Numbered"/>
    <w:basedOn w:val="VDB-L7Heading"/>
    <w:rsid w:val="00870EA0"/>
    <w:pPr>
      <w:keepNext w:val="0"/>
    </w:pPr>
    <w:rPr>
      <w:b w:val="0"/>
    </w:rPr>
  </w:style>
  <w:style w:type="paragraph" w:customStyle="1" w:styleId="VDB-L8Numbered">
    <w:name w:val="VDB - L8 Numbered"/>
    <w:basedOn w:val="VDB-L8Heading"/>
    <w:rsid w:val="00870EA0"/>
    <w:pPr>
      <w:keepNext w:val="0"/>
    </w:pPr>
    <w:rPr>
      <w:b w:val="0"/>
    </w:rPr>
  </w:style>
  <w:style w:type="paragraph" w:styleId="Index9">
    <w:name w:val="index 9"/>
    <w:basedOn w:val="Normal"/>
    <w:next w:val="Normal"/>
    <w:autoRedefine/>
    <w:rsid w:val="00C729A3"/>
    <w:pPr>
      <w:spacing w:after="0"/>
      <w:ind w:left="1980" w:hanging="220"/>
    </w:pPr>
  </w:style>
  <w:style w:type="paragraph" w:customStyle="1" w:styleId="VDB-L9Numbered">
    <w:name w:val="VDB - L9 Numbered"/>
    <w:basedOn w:val="VDB-L9Heading"/>
    <w:rsid w:val="00870EA0"/>
    <w:pPr>
      <w:keepNext w:val="0"/>
    </w:pPr>
    <w:rPr>
      <w:b w:val="0"/>
    </w:rPr>
  </w:style>
  <w:style w:type="paragraph" w:customStyle="1" w:styleId="VDB-L1Heading">
    <w:name w:val="VDB - L1 Heading"/>
    <w:basedOn w:val="Heading1"/>
    <w:rsid w:val="00A362E4"/>
    <w:pPr>
      <w:numPr>
        <w:numId w:val="11"/>
      </w:numPr>
    </w:pPr>
  </w:style>
  <w:style w:type="paragraph" w:customStyle="1" w:styleId="VDB-L2Heading">
    <w:name w:val="VDB - L2 Heading"/>
    <w:basedOn w:val="Heading2"/>
    <w:rsid w:val="00A362E4"/>
    <w:pPr>
      <w:numPr>
        <w:ilvl w:val="1"/>
        <w:numId w:val="11"/>
      </w:numPr>
    </w:pPr>
  </w:style>
  <w:style w:type="paragraph" w:customStyle="1" w:styleId="VDB-L3Heading">
    <w:name w:val="VDB - L3 Heading"/>
    <w:basedOn w:val="Heading3"/>
    <w:rsid w:val="00A362E4"/>
    <w:pPr>
      <w:numPr>
        <w:ilvl w:val="2"/>
        <w:numId w:val="11"/>
      </w:numPr>
    </w:pPr>
  </w:style>
  <w:style w:type="paragraph" w:customStyle="1" w:styleId="VDB-L4Heading">
    <w:name w:val="VDB - L4 Heading"/>
    <w:basedOn w:val="Heading4"/>
    <w:rsid w:val="00A362E4"/>
    <w:pPr>
      <w:numPr>
        <w:ilvl w:val="3"/>
        <w:numId w:val="11"/>
      </w:numPr>
    </w:pPr>
  </w:style>
  <w:style w:type="paragraph" w:customStyle="1" w:styleId="VDB-L5Heading">
    <w:name w:val="VDB - L5 Heading"/>
    <w:basedOn w:val="Heading5"/>
    <w:rsid w:val="00495C08"/>
    <w:pPr>
      <w:numPr>
        <w:ilvl w:val="4"/>
        <w:numId w:val="11"/>
      </w:numPr>
    </w:pPr>
  </w:style>
  <w:style w:type="paragraph" w:customStyle="1" w:styleId="VDB-L6Heading">
    <w:name w:val="VDB - L6 Heading"/>
    <w:basedOn w:val="Heading6"/>
    <w:rsid w:val="00495C08"/>
    <w:pPr>
      <w:numPr>
        <w:ilvl w:val="5"/>
        <w:numId w:val="11"/>
      </w:numPr>
    </w:pPr>
  </w:style>
  <w:style w:type="paragraph" w:customStyle="1" w:styleId="VDB-L7Heading">
    <w:name w:val="VDB - L7 Heading"/>
    <w:basedOn w:val="Heading7"/>
    <w:rsid w:val="00495C08"/>
    <w:pPr>
      <w:numPr>
        <w:ilvl w:val="6"/>
        <w:numId w:val="11"/>
      </w:numPr>
    </w:pPr>
  </w:style>
  <w:style w:type="paragraph" w:customStyle="1" w:styleId="VDB-L8Heading">
    <w:name w:val="VDB - L8 Heading"/>
    <w:basedOn w:val="Heading8"/>
    <w:rsid w:val="00957E16"/>
    <w:pPr>
      <w:numPr>
        <w:ilvl w:val="7"/>
        <w:numId w:val="11"/>
      </w:numPr>
    </w:pPr>
  </w:style>
  <w:style w:type="paragraph" w:customStyle="1" w:styleId="VDB-L9Heading">
    <w:name w:val="VDB - L9 Heading"/>
    <w:basedOn w:val="Heading9"/>
    <w:rsid w:val="00A362E4"/>
    <w:pPr>
      <w:numPr>
        <w:ilvl w:val="8"/>
        <w:numId w:val="11"/>
      </w:numPr>
    </w:pPr>
  </w:style>
  <w:style w:type="paragraph" w:customStyle="1" w:styleId="VDB-L1Paragraph">
    <w:name w:val="VDB - L1 Paragraph"/>
    <w:basedOn w:val="BodyText"/>
    <w:rsid w:val="00A362E4"/>
  </w:style>
  <w:style w:type="paragraph" w:customStyle="1" w:styleId="VDB-L2Paragraph">
    <w:name w:val="VDB - L2 Paragraph"/>
    <w:basedOn w:val="BodyText"/>
    <w:rsid w:val="00495C08"/>
  </w:style>
  <w:style w:type="paragraph" w:customStyle="1" w:styleId="VDB-L3Paragraph">
    <w:name w:val="VDB - L3 Paragraph"/>
    <w:basedOn w:val="BodyText"/>
    <w:rsid w:val="00495C08"/>
  </w:style>
  <w:style w:type="paragraph" w:customStyle="1" w:styleId="VDB-L4Paragraph">
    <w:name w:val="VDB - L4 Paragraph"/>
    <w:basedOn w:val="BodyText2"/>
    <w:rsid w:val="00495C08"/>
  </w:style>
  <w:style w:type="paragraph" w:customStyle="1" w:styleId="VDB-L5Paragraph">
    <w:name w:val="VDB - L5 Paragraph"/>
    <w:basedOn w:val="BodyText3"/>
    <w:rsid w:val="00495C08"/>
  </w:style>
  <w:style w:type="paragraph" w:customStyle="1" w:styleId="VDB-L6Paragraph">
    <w:name w:val="VDB - L6 Paragraph"/>
    <w:basedOn w:val="BodyText4"/>
    <w:rsid w:val="00A362E4"/>
  </w:style>
  <w:style w:type="paragraph" w:customStyle="1" w:styleId="VDB-L7Paragraph">
    <w:name w:val="VDB - L7 Paragraph"/>
    <w:basedOn w:val="BodyText5"/>
    <w:rsid w:val="00A362E4"/>
  </w:style>
  <w:style w:type="paragraph" w:customStyle="1" w:styleId="VDB-L8Paragraph">
    <w:name w:val="VDB - L8 Paragraph"/>
    <w:basedOn w:val="BodyText6"/>
    <w:rsid w:val="00A362E4"/>
  </w:style>
  <w:style w:type="paragraph" w:customStyle="1" w:styleId="VDB-L9Paragraph">
    <w:name w:val="VDB - L9 Paragraph"/>
    <w:basedOn w:val="BodyText7"/>
    <w:rsid w:val="00A362E4"/>
  </w:style>
  <w:style w:type="paragraph" w:customStyle="1" w:styleId="VDB-Z1SCHEDULE">
    <w:name w:val="VDB - Z1 SCHEDULE"/>
    <w:basedOn w:val="Normal"/>
    <w:rsid w:val="00EE45A1"/>
    <w:pPr>
      <w:pageBreakBefore/>
      <w:numPr>
        <w:numId w:val="19"/>
      </w:numPr>
      <w:pBdr>
        <w:bottom w:val="single" w:sz="4" w:space="12" w:color="auto"/>
      </w:pBdr>
      <w:spacing w:before="240"/>
      <w:ind w:left="0" w:firstLine="0"/>
      <w:jc w:val="center"/>
    </w:pPr>
    <w:rPr>
      <w:rFonts w:eastAsia="Times New Roman"/>
      <w:b/>
      <w:bCs/>
      <w:caps/>
      <w:szCs w:val="20"/>
    </w:rPr>
  </w:style>
  <w:style w:type="paragraph" w:customStyle="1" w:styleId="VDB-Z2EXHIBIT">
    <w:name w:val="VDB - Z2 EXHIBIT"/>
    <w:basedOn w:val="VDB-Z1SCHEDULE"/>
    <w:rsid w:val="00EE45A1"/>
    <w:pPr>
      <w:keepNext/>
      <w:numPr>
        <w:numId w:val="20"/>
      </w:numPr>
      <w:pBdr>
        <w:top w:val="single" w:sz="4" w:space="12" w:color="auto"/>
      </w:pBdr>
      <w:ind w:left="0" w:firstLine="0"/>
    </w:pPr>
  </w:style>
  <w:style w:type="paragraph" w:styleId="TOC4">
    <w:name w:val="toc 4"/>
    <w:basedOn w:val="Normal"/>
    <w:next w:val="Normal"/>
    <w:autoRedefine/>
    <w:rsid w:val="004109A9"/>
    <w:pPr>
      <w:tabs>
        <w:tab w:val="left" w:pos="1418"/>
        <w:tab w:val="right" w:leader="dot" w:pos="9628"/>
      </w:tabs>
      <w:spacing w:after="100"/>
      <w:ind w:left="1418" w:hanging="1418"/>
    </w:pPr>
    <w:rPr>
      <w:b/>
      <w:caps/>
    </w:rPr>
  </w:style>
  <w:style w:type="paragraph" w:styleId="Header">
    <w:name w:val="header"/>
    <w:basedOn w:val="Normal"/>
    <w:link w:val="Head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rsid w:val="00E15D12"/>
    <w:rPr>
      <w:lang w:val="en-GB"/>
    </w:rPr>
  </w:style>
  <w:style w:type="paragraph" w:styleId="Footer">
    <w:name w:val="footer"/>
    <w:basedOn w:val="Normal"/>
    <w:link w:val="FooterChar"/>
    <w:rsid w:val="00E15D12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rsid w:val="00E15D12"/>
    <w:rPr>
      <w:lang w:val="en-GB"/>
    </w:rPr>
  </w:style>
  <w:style w:type="paragraph" w:customStyle="1" w:styleId="VDB-Z0TITLE">
    <w:name w:val="VDB - Z0 TITLE"/>
    <w:basedOn w:val="VDB-Z2EXHIBIT"/>
    <w:rsid w:val="00A349D2"/>
    <w:pPr>
      <w:numPr>
        <w:numId w:val="0"/>
      </w:numPr>
      <w:spacing w:after="840"/>
    </w:pPr>
  </w:style>
  <w:style w:type="paragraph" w:styleId="BalloonText">
    <w:name w:val="Balloon Text"/>
    <w:basedOn w:val="Normal"/>
    <w:link w:val="BalloonTextChar"/>
    <w:rsid w:val="00475319"/>
    <w:pPr>
      <w:spacing w:after="0"/>
    </w:pPr>
    <w:rPr>
      <w:rFonts w:ascii="Tahoma" w:hAnsi="Tahoma" w:cs="Tahoma"/>
      <w:sz w:val="16"/>
      <w:szCs w:val="16"/>
    </w:rPr>
  </w:style>
  <w:style w:type="paragraph" w:styleId="TOC5">
    <w:name w:val="toc 5"/>
    <w:basedOn w:val="Normal"/>
    <w:next w:val="Normal"/>
    <w:autoRedefine/>
    <w:rsid w:val="004109A9"/>
    <w:pPr>
      <w:tabs>
        <w:tab w:val="left" w:pos="1418"/>
      </w:tabs>
      <w:spacing w:after="120"/>
      <w:ind w:left="1418" w:hanging="1418"/>
      <w:jc w:val="left"/>
    </w:pPr>
    <w:rPr>
      <w:b/>
      <w:noProof/>
    </w:rPr>
  </w:style>
  <w:style w:type="character" w:customStyle="1" w:styleId="BalloonTextChar">
    <w:name w:val="Balloon Text Char"/>
    <w:link w:val="BalloonText"/>
    <w:rsid w:val="00475319"/>
    <w:rPr>
      <w:rFonts w:ascii="Tahoma" w:hAnsi="Tahoma" w:cs="Tahoma"/>
      <w:sz w:val="16"/>
      <w:szCs w:val="16"/>
      <w:lang w:val="en-GB"/>
    </w:rPr>
  </w:style>
  <w:style w:type="paragraph" w:customStyle="1" w:styleId="VDB-T1Normal">
    <w:name w:val="VDB - T1 Normal"/>
    <w:basedOn w:val="Normal"/>
    <w:rsid w:val="000A404E"/>
    <w:pPr>
      <w:spacing w:after="720" w:line="276" w:lineRule="auto"/>
      <w:jc w:val="center"/>
    </w:pPr>
    <w:rPr>
      <w:rFonts w:eastAsia="Times New Roman"/>
      <w:szCs w:val="20"/>
    </w:rPr>
  </w:style>
  <w:style w:type="paragraph" w:customStyle="1" w:styleId="VDB-T2Bold">
    <w:name w:val="VDB - T2 Bold"/>
    <w:basedOn w:val="VDB-T1Normal"/>
    <w:rsid w:val="00CE6DC5"/>
    <w:pPr>
      <w:spacing w:after="480" w:line="264" w:lineRule="auto"/>
    </w:pPr>
    <w:rPr>
      <w:b/>
      <w:bCs/>
    </w:rPr>
  </w:style>
  <w:style w:type="paragraph" w:customStyle="1" w:styleId="VDB-T3Title">
    <w:name w:val="VDB - T3 Title"/>
    <w:basedOn w:val="VDB-T2Bold"/>
    <w:rsid w:val="00CE6DC5"/>
    <w:pPr>
      <w:pBdr>
        <w:top w:val="single" w:sz="4" w:space="24" w:color="auto"/>
        <w:bottom w:val="single" w:sz="4" w:space="24" w:color="auto"/>
      </w:pBdr>
      <w:spacing w:before="480" w:line="288" w:lineRule="auto"/>
      <w:contextualSpacing/>
    </w:pPr>
  </w:style>
  <w:style w:type="paragraph" w:customStyle="1" w:styleId="VDB-Z0MAINTITLE">
    <w:name w:val="VDB - Z0 MAIN TITLE"/>
    <w:basedOn w:val="VDB-Z0TITLE"/>
    <w:rsid w:val="00EE45A1"/>
    <w:pPr>
      <w:pBdr>
        <w:top w:val="single" w:sz="4" w:space="24" w:color="FFFFFF"/>
        <w:bottom w:val="none" w:sz="0" w:space="0" w:color="auto"/>
      </w:pBdr>
    </w:pPr>
    <w:rPr>
      <w:u w:val="single"/>
    </w:rPr>
  </w:style>
  <w:style w:type="table" w:styleId="TableGrid">
    <w:name w:val="Table Grid"/>
    <w:basedOn w:val="TableNormal"/>
    <w:rsid w:val="00807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07FB1"/>
    <w:pPr>
      <w:spacing w:after="0"/>
    </w:pPr>
    <w:rPr>
      <w:sz w:val="16"/>
      <w:szCs w:val="20"/>
    </w:rPr>
  </w:style>
  <w:style w:type="character" w:customStyle="1" w:styleId="FootnoteTextChar">
    <w:name w:val="Footnote Text Char"/>
    <w:link w:val="FootnoteText"/>
    <w:rsid w:val="00807FB1"/>
    <w:rPr>
      <w:sz w:val="16"/>
      <w:szCs w:val="20"/>
      <w:lang w:val="en-GB"/>
    </w:rPr>
  </w:style>
  <w:style w:type="character" w:styleId="FootnoteReference">
    <w:name w:val="footnote reference"/>
    <w:rsid w:val="00807FB1"/>
    <w:rPr>
      <w:vertAlign w:val="superscript"/>
    </w:rPr>
  </w:style>
  <w:style w:type="paragraph" w:customStyle="1" w:styleId="VDB-S1SimpleSignLine">
    <w:name w:val="VDB - S1 Simple Sign Line"/>
    <w:basedOn w:val="Normal"/>
    <w:rsid w:val="00631161"/>
    <w:pPr>
      <w:tabs>
        <w:tab w:val="center" w:pos="1985"/>
        <w:tab w:val="center" w:pos="4820"/>
        <w:tab w:val="center" w:pos="7655"/>
      </w:tabs>
      <w:spacing w:before="1440"/>
      <w:contextualSpacing/>
    </w:pPr>
  </w:style>
  <w:style w:type="paragraph" w:customStyle="1" w:styleId="VDB-Z0TITLETOC">
    <w:name w:val="VDB - Z0 TITLE TOC"/>
    <w:basedOn w:val="VDB-Z0TITLE"/>
    <w:rsid w:val="00EE45A1"/>
    <w:pPr>
      <w:pBdr>
        <w:top w:val="none" w:sz="0" w:space="0" w:color="auto"/>
      </w:pBdr>
    </w:pPr>
  </w:style>
  <w:style w:type="paragraph" w:customStyle="1" w:styleId="VDB-S0Leftblank">
    <w:name w:val="VDB - S0 Left blank"/>
    <w:basedOn w:val="VDB-S1SimpleSignLine"/>
    <w:rsid w:val="00022E45"/>
    <w:pPr>
      <w:contextualSpacing w:val="0"/>
      <w:jc w:val="center"/>
    </w:pPr>
    <w:rPr>
      <w:rFonts w:ascii="Times New Roman" w:eastAsia="Times New Roman" w:hAnsi="Times New Roman"/>
      <w:i/>
      <w:szCs w:val="20"/>
    </w:rPr>
  </w:style>
  <w:style w:type="paragraph" w:customStyle="1" w:styleId="VDB-S1IntroSignPage">
    <w:name w:val="VDB - S1 Intro Sign Page"/>
    <w:basedOn w:val="Normal"/>
    <w:next w:val="Normal"/>
    <w:rsid w:val="001E4C40"/>
    <w:pPr>
      <w:pageBreakBefore/>
    </w:pPr>
  </w:style>
  <w:style w:type="paragraph" w:customStyle="1" w:styleId="VDB-SignBlocE1">
    <w:name w:val="VDB - Sign Bloc E1"/>
    <w:basedOn w:val="Normal"/>
    <w:rsid w:val="00417ECB"/>
    <w:pPr>
      <w:spacing w:after="120"/>
    </w:pPr>
  </w:style>
  <w:style w:type="paragraph" w:customStyle="1" w:styleId="VDB-SignBlocE2">
    <w:name w:val="VDB - Sign Bloc E2"/>
    <w:basedOn w:val="Normal"/>
    <w:rsid w:val="00417ECB"/>
    <w:pPr>
      <w:tabs>
        <w:tab w:val="left" w:pos="4536"/>
        <w:tab w:val="left" w:leader="underscore" w:pos="7938"/>
      </w:tabs>
      <w:spacing w:after="0"/>
    </w:pPr>
  </w:style>
  <w:style w:type="paragraph" w:customStyle="1" w:styleId="VDB-SignBlocE3">
    <w:name w:val="VDB - Sign Bloc E3"/>
    <w:basedOn w:val="Normal"/>
    <w:rsid w:val="00417ECB"/>
    <w:pPr>
      <w:tabs>
        <w:tab w:val="center" w:pos="6237"/>
      </w:tabs>
      <w:spacing w:after="0"/>
    </w:pPr>
    <w:rPr>
      <w:sz w:val="18"/>
      <w:szCs w:val="18"/>
    </w:rPr>
  </w:style>
  <w:style w:type="paragraph" w:customStyle="1" w:styleId="VDB-SignBlocE4">
    <w:name w:val="VDB - Sign Bloc E4"/>
    <w:basedOn w:val="Normal"/>
    <w:rsid w:val="00417ECB"/>
    <w:pPr>
      <w:ind w:right="5954"/>
    </w:pPr>
  </w:style>
  <w:style w:type="paragraph" w:customStyle="1" w:styleId="VDB-Z0TITLEPART">
    <w:name w:val="VDB - Z0 TITLE PART"/>
    <w:basedOn w:val="VDB-Z0TITLETOC"/>
    <w:rsid w:val="00A15B01"/>
    <w:pPr>
      <w:numPr>
        <w:numId w:val="22"/>
      </w:numPr>
      <w:ind w:left="0" w:firstLine="0"/>
    </w:pPr>
  </w:style>
  <w:style w:type="character" w:styleId="CommentReference">
    <w:name w:val="annotation reference"/>
    <w:rsid w:val="001700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170051"/>
    <w:rPr>
      <w:sz w:val="20"/>
      <w:szCs w:val="20"/>
    </w:rPr>
  </w:style>
  <w:style w:type="character" w:customStyle="1" w:styleId="CommentTextChar">
    <w:name w:val="Comment Text Char"/>
    <w:link w:val="CommentText"/>
    <w:rsid w:val="0017005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170051"/>
    <w:rPr>
      <w:b/>
      <w:bCs/>
    </w:rPr>
  </w:style>
  <w:style w:type="character" w:customStyle="1" w:styleId="CommentSubjectChar">
    <w:name w:val="Comment Subject Char"/>
    <w:link w:val="CommentSubject"/>
    <w:rsid w:val="00170051"/>
    <w:rPr>
      <w:b/>
      <w:bCs/>
      <w:sz w:val="20"/>
      <w:szCs w:val="20"/>
      <w:lang w:val="en-GB"/>
    </w:rPr>
  </w:style>
  <w:style w:type="paragraph" w:customStyle="1" w:styleId="VDB-T3TitleSmallcaps">
    <w:name w:val="VDB - T3 Title Small caps"/>
    <w:basedOn w:val="VDB-T3Title"/>
    <w:rsid w:val="003C520F"/>
    <w:pPr>
      <w:pBdr>
        <w:top w:val="none" w:sz="0" w:space="0" w:color="auto"/>
        <w:bottom w:val="none" w:sz="0" w:space="0" w:color="auto"/>
      </w:pBdr>
      <w:spacing w:before="720"/>
    </w:pPr>
    <w:rPr>
      <w:smallCaps/>
      <w:sz w:val="28"/>
    </w:rPr>
  </w:style>
  <w:style w:type="paragraph" w:customStyle="1" w:styleId="VDB-T3Titleregular">
    <w:name w:val="VDB - T3 Title regular"/>
    <w:basedOn w:val="VDB-T3Title"/>
    <w:rsid w:val="003C520F"/>
    <w:pPr>
      <w:pBdr>
        <w:top w:val="none" w:sz="0" w:space="0" w:color="auto"/>
        <w:bottom w:val="none" w:sz="0" w:space="0" w:color="auto"/>
      </w:pBdr>
      <w:spacing w:before="0" w:after="240"/>
      <w:jc w:val="righ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ing1Char">
    <w:name w:val="ListLevel1"/>
    <w:pPr>
      <w:numPr>
        <w:numId w:val="13"/>
      </w:numPr>
    </w:pPr>
  </w:style>
  <w:style w:type="numbering" w:customStyle="1" w:styleId="Heading2Char">
    <w:name w:val="Outlinenumbered2"/>
    <w:pPr>
      <w:numPr>
        <w:numId w:val="16"/>
      </w:numPr>
    </w:pPr>
  </w:style>
  <w:style w:type="numbering" w:customStyle="1" w:styleId="Heading3Char">
    <w:name w:val="Outlinenumbered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291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8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\Desktop\Layouts\%5bVDBBlank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79385-2673-47E3-B199-993AB24C4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[VDBBlank].dotx</Template>
  <TotalTime>19</TotalTime>
  <Pages>1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VANDENBULKE</dc:creator>
  <cp:keywords/>
  <dc:description/>
  <cp:lastModifiedBy>VANDENBULKE</cp:lastModifiedBy>
  <cp:revision>7</cp:revision>
  <cp:lastPrinted>2012-01-03T15:00:00Z</cp:lastPrinted>
  <dcterms:created xsi:type="dcterms:W3CDTF">2015-02-10T08:42:00Z</dcterms:created>
  <dcterms:modified xsi:type="dcterms:W3CDTF">2015-02-25T09:43:00Z</dcterms:modified>
</cp:coreProperties>
</file>